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-390"/>
        <w:tblW w:w="0" w:type="auto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3600"/>
        <w:gridCol w:w="720"/>
        <w:gridCol w:w="6470"/>
      </w:tblGrid>
      <w:tr w:rsidR="000629D5" w14:paraId="2FF494F9" w14:textId="77777777" w:rsidTr="00434AA5">
        <w:trPr>
          <w:trHeight w:val="4032"/>
        </w:trPr>
        <w:tc>
          <w:tcPr>
            <w:tcW w:w="3600" w:type="dxa"/>
            <w:vAlign w:val="bottom"/>
          </w:tcPr>
          <w:p w14:paraId="3D61F6E9" w14:textId="2A40D986" w:rsidR="000629D5" w:rsidRDefault="001F6449" w:rsidP="003C3A98">
            <w:pPr>
              <w:tabs>
                <w:tab w:val="left" w:pos="990"/>
              </w:tabs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EC3F854" wp14:editId="14E5ACE5">
                      <wp:extent cx="304800" cy="304800"/>
                      <wp:effectExtent l="0" t="0" r="0" b="0"/>
                      <wp:docPr id="160128054" name="AutoShap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C2B44C6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20" w:type="dxa"/>
          </w:tcPr>
          <w:p w14:paraId="724A1CC9" w14:textId="77777777" w:rsidR="000629D5" w:rsidRPr="003C3A98" w:rsidRDefault="000629D5" w:rsidP="00434AA5">
            <w:pPr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70" w:type="dxa"/>
            <w:vMerge w:val="restart"/>
            <w:vAlign w:val="center"/>
          </w:tcPr>
          <w:p w14:paraId="1AF11356" w14:textId="62BF2158" w:rsidR="003C3A98" w:rsidRPr="003C3A98" w:rsidRDefault="003C3A98" w:rsidP="003C3A98">
            <w:pPr>
              <w:pStyle w:val="NormalWeb"/>
              <w:rPr>
                <w:rStyle w:val="Strong"/>
                <w:color w:val="CC3399"/>
                <w:sz w:val="28"/>
                <w:szCs w:val="28"/>
              </w:rPr>
            </w:pPr>
            <w:r w:rsidRPr="003C3A98">
              <w:rPr>
                <w:noProof/>
                <w:sz w:val="28"/>
                <w:szCs w:val="28"/>
              </w:rPr>
              <w:t xml:space="preserve">                      </w:t>
            </w:r>
          </w:p>
          <w:p w14:paraId="4594B258" w14:textId="7405BB58" w:rsidR="006C6DDE" w:rsidRPr="003C3A98" w:rsidRDefault="006C6DDE" w:rsidP="006C6DDE">
            <w:pPr>
              <w:pStyle w:val="NormalWeb"/>
              <w:rPr>
                <w:sz w:val="28"/>
                <w:szCs w:val="28"/>
              </w:rPr>
            </w:pPr>
            <w:r w:rsidRPr="003C3A98">
              <w:rPr>
                <w:rStyle w:val="Strong"/>
                <w:sz w:val="28"/>
                <w:szCs w:val="28"/>
              </w:rPr>
              <w:t>Robert Toyer brings more than three decades of law enforcement experience, leadership, and training expertise to his work in public safety and community outreach. Currently serving as a Homeless Liaison for the City of Lakewood, California, he is dedicated to building trust, providing resources, and enhancing safety within the community.</w:t>
            </w:r>
          </w:p>
          <w:p w14:paraId="748ABC6C" w14:textId="77777777" w:rsidR="006C6DDE" w:rsidRPr="003C3A98" w:rsidRDefault="006C6DDE" w:rsidP="006C6DDE">
            <w:pPr>
              <w:pStyle w:val="NormalWeb"/>
              <w:rPr>
                <w:sz w:val="28"/>
                <w:szCs w:val="28"/>
              </w:rPr>
            </w:pPr>
            <w:r w:rsidRPr="003C3A98">
              <w:rPr>
                <w:sz w:val="28"/>
                <w:szCs w:val="28"/>
              </w:rPr>
              <w:t>A longtime Defensive Tactics Instructor with the Orange County Sheriff’s Department, Robert is also a California POST Master Instructor, specializing in course design, instruction, and public speaking. His extensive background in Brazilian Jiu-Jitsu, Kung Fu San Soo, and both amateur and professional boxing has shaped his practical, real-world approach to personal safety and self-defense training.</w:t>
            </w:r>
          </w:p>
          <w:p w14:paraId="096B6F01" w14:textId="77777777" w:rsidR="006C6DDE" w:rsidRPr="003C3A98" w:rsidRDefault="006C6DDE" w:rsidP="006C6DDE">
            <w:pPr>
              <w:pStyle w:val="NormalWeb"/>
              <w:rPr>
                <w:sz w:val="28"/>
                <w:szCs w:val="28"/>
              </w:rPr>
            </w:pPr>
            <w:r w:rsidRPr="003C3A98">
              <w:rPr>
                <w:sz w:val="28"/>
                <w:szCs w:val="28"/>
              </w:rPr>
              <w:t>Throughout his career, Robert has led women’s self-defense seminars across a wide range of settings, including instruction in the RAD (Rape Aggression Defense) program. His training philosophy emphasizes situational awareness, confidence, and empowerment.</w:t>
            </w:r>
          </w:p>
          <w:p w14:paraId="798E1EE6" w14:textId="77777777" w:rsidR="006C6DDE" w:rsidRPr="003C3A98" w:rsidRDefault="006C6DDE" w:rsidP="006C6DDE">
            <w:pPr>
              <w:pStyle w:val="NormalWeb"/>
              <w:rPr>
                <w:sz w:val="28"/>
                <w:szCs w:val="28"/>
              </w:rPr>
            </w:pPr>
            <w:r w:rsidRPr="003C3A98">
              <w:rPr>
                <w:sz w:val="28"/>
                <w:szCs w:val="28"/>
              </w:rPr>
              <w:t>Trained under respected masters including Mac Kurihara (boxing), Rickson Gracie (Gracie Jiu-Jitsu), and Dave Hopkins (Kung Fu San Soo), Robert brings both technical expertise and real-world application to every session he teaches.</w:t>
            </w:r>
          </w:p>
          <w:p w14:paraId="5C445DD5" w14:textId="7B6EE81B" w:rsidR="006C6DDE" w:rsidRPr="003C3A98" w:rsidRDefault="006C6DDE" w:rsidP="006C6DDE">
            <w:pPr>
              <w:pStyle w:val="NormalWeb"/>
              <w:rPr>
                <w:sz w:val="28"/>
                <w:szCs w:val="28"/>
              </w:rPr>
            </w:pPr>
            <w:r w:rsidRPr="003C3A98">
              <w:rPr>
                <w:sz w:val="28"/>
                <w:szCs w:val="28"/>
              </w:rPr>
              <w:t xml:space="preserve">As a husband and father of five daughters, he is especially passionate about women’s safety and is committed to helping others develop </w:t>
            </w:r>
            <w:r w:rsidR="003C3A98" w:rsidRPr="003C3A98">
              <w:rPr>
                <w:sz w:val="28"/>
                <w:szCs w:val="28"/>
              </w:rPr>
              <w:t>awareness</w:t>
            </w:r>
            <w:r w:rsidRPr="003C3A98">
              <w:rPr>
                <w:sz w:val="28"/>
                <w:szCs w:val="28"/>
              </w:rPr>
              <w:t>, skills, and confidence to protect themselves.</w:t>
            </w:r>
          </w:p>
          <w:p w14:paraId="780D43F2" w14:textId="79D43BFF" w:rsidR="000629D5" w:rsidRPr="003C3A98" w:rsidRDefault="000629D5" w:rsidP="00065F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29D5" w14:paraId="47E1221A" w14:textId="77777777" w:rsidTr="00A16205">
        <w:trPr>
          <w:trHeight w:val="9504"/>
        </w:trPr>
        <w:tc>
          <w:tcPr>
            <w:tcW w:w="3600" w:type="dxa"/>
            <w:vAlign w:val="center"/>
          </w:tcPr>
          <w:p w14:paraId="08FBB40F" w14:textId="77777777" w:rsidR="006C6DDE" w:rsidRDefault="006C6DDE" w:rsidP="00A16205">
            <w:pPr>
              <w:pStyle w:val="Title"/>
              <w:rPr>
                <w:sz w:val="72"/>
                <w:szCs w:val="72"/>
              </w:rPr>
            </w:pPr>
          </w:p>
          <w:p w14:paraId="54A7186D" w14:textId="5B8516C0" w:rsidR="006C6DDE" w:rsidRDefault="006C6DDE" w:rsidP="00A16205">
            <w:pPr>
              <w:pStyle w:val="Title"/>
              <w:rPr>
                <w:sz w:val="72"/>
                <w:szCs w:val="72"/>
              </w:rPr>
            </w:pPr>
            <w:r>
              <w:rPr>
                <w:noProof/>
              </w:rPr>
              <w:drawing>
                <wp:inline distT="0" distB="0" distL="0" distR="0" wp14:anchorId="1BC6BD49" wp14:editId="5DEDB7EA">
                  <wp:extent cx="1790700" cy="3276600"/>
                  <wp:effectExtent l="0" t="0" r="0" b="0"/>
                  <wp:docPr id="61841296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3276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DC99E6F" w14:textId="0E11EFA7" w:rsidR="006C6DDE" w:rsidRPr="006C6DDE" w:rsidRDefault="00317189" w:rsidP="006C6DDE">
            <w:pPr>
              <w:pStyle w:val="Title"/>
              <w:rPr>
                <w:sz w:val="40"/>
                <w:szCs w:val="40"/>
              </w:rPr>
            </w:pPr>
            <w:r w:rsidRPr="006C6DDE">
              <w:rPr>
                <w:sz w:val="40"/>
                <w:szCs w:val="40"/>
              </w:rPr>
              <w:t>robert toyer</w:t>
            </w:r>
          </w:p>
          <w:p w14:paraId="00B26C74" w14:textId="639D8A25" w:rsidR="000629D5" w:rsidRPr="006C6DDE" w:rsidRDefault="00000000" w:rsidP="006C6DDE">
            <w:pPr>
              <w:pStyle w:val="Title"/>
              <w:rPr>
                <w:sz w:val="72"/>
                <w:szCs w:val="72"/>
              </w:rPr>
            </w:pPr>
            <w:sdt>
              <w:sdtPr>
                <w:id w:val="-1954003311"/>
                <w:placeholder>
                  <w:docPart w:val="B1CBE427751648B6B60B6B734BB13C61"/>
                </w:placeholder>
                <w:temporary/>
                <w:showingPlcHdr/>
                <w15:appearance w15:val="hidden"/>
              </w:sdtPr>
              <w:sdtContent>
                <w:r w:rsidR="000629D5" w:rsidRPr="00846D4F">
                  <w:rPr>
                    <w:rStyle w:val="Heading2Char"/>
                    <w:caps/>
                  </w:rPr>
                  <w:t>CONTACT</w:t>
                </w:r>
              </w:sdtContent>
            </w:sdt>
          </w:p>
          <w:sdt>
            <w:sdtPr>
              <w:id w:val="1111563247"/>
              <w:placeholder>
                <w:docPart w:val="4C1B8BCC7C034497A8E56F7943F46E2F"/>
              </w:placeholder>
              <w:temporary/>
              <w:showingPlcHdr/>
              <w15:appearance w15:val="hidden"/>
            </w:sdtPr>
            <w:sdtContent>
              <w:p w14:paraId="57F75822" w14:textId="77777777" w:rsidR="000629D5" w:rsidRDefault="000629D5" w:rsidP="00A16205">
                <w:pPr>
                  <w:pStyle w:val="ContactDetails"/>
                </w:pPr>
                <w:r w:rsidRPr="004D3011">
                  <w:t>PHONE:</w:t>
                </w:r>
              </w:p>
            </w:sdtContent>
          </w:sdt>
          <w:p w14:paraId="46FD00D2" w14:textId="3A988009" w:rsidR="000629D5" w:rsidRDefault="006C6DDE" w:rsidP="00A16205">
            <w:pPr>
              <w:pStyle w:val="ContactDetails"/>
            </w:pPr>
            <w:r>
              <w:t>562-286-0110</w:t>
            </w:r>
          </w:p>
          <w:sdt>
            <w:sdtPr>
              <w:id w:val="-240260293"/>
              <w:placeholder>
                <w:docPart w:val="10A3E31668E44F469D9E485F02093648"/>
              </w:placeholder>
              <w:temporary/>
              <w:showingPlcHdr/>
              <w15:appearance w15:val="hidden"/>
            </w:sdtPr>
            <w:sdtContent>
              <w:p w14:paraId="13A6518B" w14:textId="77777777" w:rsidR="000629D5" w:rsidRDefault="000629D5" w:rsidP="00A16205">
                <w:pPr>
                  <w:pStyle w:val="ContactDetails"/>
                </w:pPr>
                <w:r w:rsidRPr="004D3011">
                  <w:t>EMAIL:</w:t>
                </w:r>
              </w:p>
            </w:sdtContent>
          </w:sdt>
          <w:p w14:paraId="6E92FD10" w14:textId="1AC4BFDB" w:rsidR="000629D5" w:rsidRPr="00846D4F" w:rsidRDefault="00317189" w:rsidP="00A16205">
            <w:pPr>
              <w:pStyle w:val="ContactDetails"/>
              <w:rPr>
                <w:rStyle w:val="Hyperlink"/>
              </w:rPr>
            </w:pPr>
            <w:r>
              <w:rPr>
                <w:rStyle w:val="Hyperlink"/>
              </w:rPr>
              <w:t>robltoyerj</w:t>
            </w:r>
            <w:r w:rsidR="006C6DDE">
              <w:rPr>
                <w:rStyle w:val="Hyperlink"/>
              </w:rPr>
              <w:t>@gmail</w:t>
            </w:r>
            <w:r>
              <w:rPr>
                <w:rStyle w:val="Hyperlink"/>
              </w:rPr>
              <w:t>.com</w:t>
            </w:r>
          </w:p>
        </w:tc>
        <w:tc>
          <w:tcPr>
            <w:tcW w:w="720" w:type="dxa"/>
          </w:tcPr>
          <w:p w14:paraId="1803382A" w14:textId="77777777" w:rsidR="000629D5" w:rsidRPr="003C3A98" w:rsidRDefault="000629D5" w:rsidP="00434AA5">
            <w:pPr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70" w:type="dxa"/>
            <w:vMerge/>
          </w:tcPr>
          <w:p w14:paraId="4E8E65B8" w14:textId="77777777" w:rsidR="000629D5" w:rsidRPr="003C3A98" w:rsidRDefault="000629D5" w:rsidP="00434AA5">
            <w:pPr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</w:p>
        </w:tc>
      </w:tr>
    </w:tbl>
    <w:p w14:paraId="22E62C9E" w14:textId="77777777" w:rsidR="00E23527" w:rsidRPr="00846D4F" w:rsidRDefault="00E23527" w:rsidP="00846D4F">
      <w:pPr>
        <w:tabs>
          <w:tab w:val="left" w:pos="990"/>
        </w:tabs>
        <w:spacing w:after="0"/>
        <w:rPr>
          <w:sz w:val="8"/>
        </w:rPr>
      </w:pPr>
    </w:p>
    <w:sectPr w:rsidR="00E23527" w:rsidRPr="00846D4F" w:rsidSect="000C45FF">
      <w:head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20940" w14:textId="77777777" w:rsidR="001D6255" w:rsidRDefault="001D6255" w:rsidP="000C45FF">
      <w:r>
        <w:separator/>
      </w:r>
    </w:p>
  </w:endnote>
  <w:endnote w:type="continuationSeparator" w:id="0">
    <w:p w14:paraId="2BE6D549" w14:textId="77777777" w:rsidR="001D6255" w:rsidRDefault="001D6255" w:rsidP="000C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8DE05" w14:textId="77777777" w:rsidR="001D6255" w:rsidRDefault="001D6255" w:rsidP="000C45FF">
      <w:r>
        <w:separator/>
      </w:r>
    </w:p>
  </w:footnote>
  <w:footnote w:type="continuationSeparator" w:id="0">
    <w:p w14:paraId="102D2C50" w14:textId="77777777" w:rsidR="001D6255" w:rsidRDefault="001D6255" w:rsidP="000C4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68F6E" w14:textId="77777777" w:rsidR="000C45FF" w:rsidRDefault="000C45FF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1" locked="0" layoutInCell="1" allowOverlap="1" wp14:anchorId="7575D71E" wp14:editId="44CA9874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260336" cy="9628632"/>
          <wp:effectExtent l="0" t="0" r="0" b="0"/>
          <wp:wrapNone/>
          <wp:docPr id="3" name="Graphic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60336" cy="96286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AE748F"/>
    <w:multiLevelType w:val="hybridMultilevel"/>
    <w:tmpl w:val="DBA04926"/>
    <w:lvl w:ilvl="0" w:tplc="90A47612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732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189"/>
    <w:rsid w:val="00036450"/>
    <w:rsid w:val="00050CA1"/>
    <w:rsid w:val="00061C84"/>
    <w:rsid w:val="000629D5"/>
    <w:rsid w:val="000655EA"/>
    <w:rsid w:val="00065F44"/>
    <w:rsid w:val="00076632"/>
    <w:rsid w:val="000B65D4"/>
    <w:rsid w:val="000C45FF"/>
    <w:rsid w:val="000E3FD1"/>
    <w:rsid w:val="000F46E6"/>
    <w:rsid w:val="001058F5"/>
    <w:rsid w:val="00120A48"/>
    <w:rsid w:val="00165CA1"/>
    <w:rsid w:val="00180329"/>
    <w:rsid w:val="0019001F"/>
    <w:rsid w:val="001A74A5"/>
    <w:rsid w:val="001B062C"/>
    <w:rsid w:val="001B2ABD"/>
    <w:rsid w:val="001D2335"/>
    <w:rsid w:val="001D6255"/>
    <w:rsid w:val="001E1759"/>
    <w:rsid w:val="001F1ECC"/>
    <w:rsid w:val="001F6449"/>
    <w:rsid w:val="001F7153"/>
    <w:rsid w:val="00212C39"/>
    <w:rsid w:val="002400EB"/>
    <w:rsid w:val="00244620"/>
    <w:rsid w:val="00256CF7"/>
    <w:rsid w:val="00265841"/>
    <w:rsid w:val="00270DAC"/>
    <w:rsid w:val="00271272"/>
    <w:rsid w:val="00287BB3"/>
    <w:rsid w:val="002902D4"/>
    <w:rsid w:val="00294918"/>
    <w:rsid w:val="002C2892"/>
    <w:rsid w:val="0030135F"/>
    <w:rsid w:val="0030481B"/>
    <w:rsid w:val="00317189"/>
    <w:rsid w:val="00323D85"/>
    <w:rsid w:val="003460D7"/>
    <w:rsid w:val="00375E9F"/>
    <w:rsid w:val="00387093"/>
    <w:rsid w:val="003C3A98"/>
    <w:rsid w:val="003D794B"/>
    <w:rsid w:val="004071FC"/>
    <w:rsid w:val="00430711"/>
    <w:rsid w:val="00434AA5"/>
    <w:rsid w:val="00445947"/>
    <w:rsid w:val="004813B3"/>
    <w:rsid w:val="00496591"/>
    <w:rsid w:val="004C63E4"/>
    <w:rsid w:val="004D3011"/>
    <w:rsid w:val="00516E0F"/>
    <w:rsid w:val="00523B92"/>
    <w:rsid w:val="00543535"/>
    <w:rsid w:val="00544E4B"/>
    <w:rsid w:val="00546BC4"/>
    <w:rsid w:val="005509BB"/>
    <w:rsid w:val="005645EE"/>
    <w:rsid w:val="00582515"/>
    <w:rsid w:val="005D6289"/>
    <w:rsid w:val="005E39D5"/>
    <w:rsid w:val="005F29BD"/>
    <w:rsid w:val="00612544"/>
    <w:rsid w:val="0062098E"/>
    <w:rsid w:val="0062123A"/>
    <w:rsid w:val="00646E75"/>
    <w:rsid w:val="00647D9E"/>
    <w:rsid w:val="006569FA"/>
    <w:rsid w:val="006610D6"/>
    <w:rsid w:val="00675E52"/>
    <w:rsid w:val="006771D0"/>
    <w:rsid w:val="006A265E"/>
    <w:rsid w:val="006B624B"/>
    <w:rsid w:val="006C3C81"/>
    <w:rsid w:val="006C6DDE"/>
    <w:rsid w:val="00701BA7"/>
    <w:rsid w:val="00715FCB"/>
    <w:rsid w:val="00743101"/>
    <w:rsid w:val="007867A0"/>
    <w:rsid w:val="007927F5"/>
    <w:rsid w:val="00802CA0"/>
    <w:rsid w:val="00846D4F"/>
    <w:rsid w:val="008B380A"/>
    <w:rsid w:val="008B7EB4"/>
    <w:rsid w:val="008C1736"/>
    <w:rsid w:val="008E658F"/>
    <w:rsid w:val="00922D5C"/>
    <w:rsid w:val="00964CF1"/>
    <w:rsid w:val="009661D4"/>
    <w:rsid w:val="009C33F7"/>
    <w:rsid w:val="009C7579"/>
    <w:rsid w:val="009E7C63"/>
    <w:rsid w:val="009F591B"/>
    <w:rsid w:val="00A10A67"/>
    <w:rsid w:val="00A16205"/>
    <w:rsid w:val="00A2118D"/>
    <w:rsid w:val="00A67AFB"/>
    <w:rsid w:val="00AD76E2"/>
    <w:rsid w:val="00AF3441"/>
    <w:rsid w:val="00B20152"/>
    <w:rsid w:val="00B55B0F"/>
    <w:rsid w:val="00B70850"/>
    <w:rsid w:val="00B72E2C"/>
    <w:rsid w:val="00BA46B4"/>
    <w:rsid w:val="00BE395B"/>
    <w:rsid w:val="00BF0B70"/>
    <w:rsid w:val="00C066B6"/>
    <w:rsid w:val="00C37BA1"/>
    <w:rsid w:val="00C4532C"/>
    <w:rsid w:val="00C4674C"/>
    <w:rsid w:val="00C506CF"/>
    <w:rsid w:val="00C67ABA"/>
    <w:rsid w:val="00C72BED"/>
    <w:rsid w:val="00C773A9"/>
    <w:rsid w:val="00C8080A"/>
    <w:rsid w:val="00C9578B"/>
    <w:rsid w:val="00CA562E"/>
    <w:rsid w:val="00CA7BFA"/>
    <w:rsid w:val="00CB2D30"/>
    <w:rsid w:val="00CC5FA1"/>
    <w:rsid w:val="00CD4690"/>
    <w:rsid w:val="00CF56E1"/>
    <w:rsid w:val="00D00AAA"/>
    <w:rsid w:val="00D16A8A"/>
    <w:rsid w:val="00D2522B"/>
    <w:rsid w:val="00D73861"/>
    <w:rsid w:val="00D82F2F"/>
    <w:rsid w:val="00D85E20"/>
    <w:rsid w:val="00D9170B"/>
    <w:rsid w:val="00DA694B"/>
    <w:rsid w:val="00DD172A"/>
    <w:rsid w:val="00E0031E"/>
    <w:rsid w:val="00E23527"/>
    <w:rsid w:val="00E25A26"/>
    <w:rsid w:val="00E51F9A"/>
    <w:rsid w:val="00E55D74"/>
    <w:rsid w:val="00E866EC"/>
    <w:rsid w:val="00E93B74"/>
    <w:rsid w:val="00EA1E86"/>
    <w:rsid w:val="00EB3A62"/>
    <w:rsid w:val="00EE7D78"/>
    <w:rsid w:val="00F02D4B"/>
    <w:rsid w:val="00F065B4"/>
    <w:rsid w:val="00F43A23"/>
    <w:rsid w:val="00F43AD3"/>
    <w:rsid w:val="00F60274"/>
    <w:rsid w:val="00F72902"/>
    <w:rsid w:val="00F77FB9"/>
    <w:rsid w:val="00FA6843"/>
    <w:rsid w:val="00FB068F"/>
    <w:rsid w:val="00FB11E6"/>
    <w:rsid w:val="00FB7953"/>
    <w:rsid w:val="00FC7C1D"/>
    <w:rsid w:val="00FD171F"/>
    <w:rsid w:val="00FF0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088390"/>
  <w14:defaultImageDpi w14:val="32767"/>
  <w15:chartTrackingRefBased/>
  <w15:docId w15:val="{63FDF55B-A0E1-402D-987A-0C530CF22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iPriority="5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D4F"/>
    <w:pPr>
      <w:spacing w:after="200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76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4D3011"/>
    <w:pPr>
      <w:keepNext/>
      <w:keepLines/>
      <w:pBdr>
        <w:bottom w:val="single" w:sz="8" w:space="1" w:color="94B6D2" w:themeColor="accent1"/>
      </w:pBdr>
      <w:spacing w:before="240" w:after="120"/>
      <w:outlineLvl w:val="1"/>
    </w:pPr>
    <w:rPr>
      <w:rFonts w:asciiTheme="majorHAnsi" w:eastAsiaTheme="majorEastAsia" w:hAnsiTheme="majorHAnsi" w:cstheme="majorBidi"/>
      <w:b/>
      <w:bCs/>
      <w:caps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4D3011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cap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D3011"/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1B2ABD"/>
    <w:rPr>
      <w:caps/>
      <w:color w:val="000000" w:themeColor="text1"/>
      <w:sz w:val="9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1B2ABD"/>
    <w:rPr>
      <w:caps/>
      <w:color w:val="000000" w:themeColor="text1"/>
      <w:sz w:val="96"/>
      <w:szCs w:val="76"/>
    </w:rPr>
  </w:style>
  <w:style w:type="character" w:styleId="Emphasis">
    <w:name w:val="Emphasis"/>
    <w:basedOn w:val="DefaultParagraphFont"/>
    <w:uiPriority w:val="11"/>
    <w:semiHidden/>
    <w:qFormat/>
    <w:rsid w:val="00E25A26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AD76E2"/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rsid w:val="00036450"/>
  </w:style>
  <w:style w:type="character" w:customStyle="1" w:styleId="DateChar">
    <w:name w:val="Date Char"/>
    <w:basedOn w:val="DefaultParagraphFont"/>
    <w:link w:val="Date"/>
    <w:uiPriority w:val="99"/>
    <w:rsid w:val="00036450"/>
    <w:rPr>
      <w:sz w:val="18"/>
      <w:szCs w:val="22"/>
    </w:rPr>
  </w:style>
  <w:style w:type="character" w:styleId="Hyperlink">
    <w:name w:val="Hyperlink"/>
    <w:basedOn w:val="DefaultParagraphFont"/>
    <w:uiPriority w:val="99"/>
    <w:rsid w:val="00E93B74"/>
    <w:rPr>
      <w:color w:val="B85A22" w:themeColor="accent2" w:themeShade="B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rsid w:val="004813B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C45FF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C45FF"/>
    <w:rPr>
      <w:sz w:val="22"/>
      <w:szCs w:val="22"/>
    </w:rPr>
  </w:style>
  <w:style w:type="table" w:styleId="TableGrid">
    <w:name w:val="Table Grid"/>
    <w:basedOn w:val="TableNormal"/>
    <w:uiPriority w:val="39"/>
    <w:rsid w:val="001B2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B2ABD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29D5"/>
    <w:pPr>
      <w:spacing w:after="480"/>
    </w:pPr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SubtitleChar">
    <w:name w:val="Subtitle Char"/>
    <w:basedOn w:val="DefaultParagraphFont"/>
    <w:link w:val="Subtitle"/>
    <w:uiPriority w:val="11"/>
    <w:rsid w:val="000629D5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29D5"/>
    <w:rPr>
      <w:rFonts w:asciiTheme="majorHAnsi" w:eastAsiaTheme="majorEastAsia" w:hAnsiTheme="majorHAnsi" w:cstheme="majorBidi"/>
      <w:b/>
      <w:caps/>
      <w:sz w:val="22"/>
    </w:rPr>
  </w:style>
  <w:style w:type="paragraph" w:styleId="ListBullet">
    <w:name w:val="List Bullet"/>
    <w:basedOn w:val="Normal"/>
    <w:uiPriority w:val="5"/>
    <w:rsid w:val="000629D5"/>
    <w:pPr>
      <w:numPr>
        <w:numId w:val="1"/>
      </w:numPr>
      <w:spacing w:after="120" w:line="276" w:lineRule="auto"/>
      <w:ind w:left="720"/>
    </w:pPr>
    <w:rPr>
      <w:rFonts w:eastAsia="Times New Roman" w:cs="Times New Roman"/>
      <w:szCs w:val="20"/>
      <w:lang w:eastAsia="en-US"/>
    </w:rPr>
  </w:style>
  <w:style w:type="character" w:customStyle="1" w:styleId="Greytext">
    <w:name w:val="Grey text"/>
    <w:basedOn w:val="DefaultParagraphFont"/>
    <w:uiPriority w:val="4"/>
    <w:semiHidden/>
    <w:qFormat/>
    <w:rsid w:val="000629D5"/>
    <w:rPr>
      <w:color w:val="808080" w:themeColor="background1" w:themeShade="80"/>
    </w:rPr>
  </w:style>
  <w:style w:type="paragraph" w:customStyle="1" w:styleId="Address">
    <w:name w:val="Address"/>
    <w:basedOn w:val="Normal"/>
    <w:qFormat/>
    <w:rsid w:val="000629D5"/>
    <w:pPr>
      <w:spacing w:after="360"/>
      <w:contextualSpacing/>
    </w:pPr>
  </w:style>
  <w:style w:type="paragraph" w:customStyle="1" w:styleId="ContactDetails">
    <w:name w:val="Contact Details"/>
    <w:basedOn w:val="Normal"/>
    <w:qFormat/>
    <w:rsid w:val="000629D5"/>
    <w:pPr>
      <w:contextualSpacing/>
    </w:pPr>
  </w:style>
  <w:style w:type="paragraph" w:styleId="NoSpacing">
    <w:name w:val="No Spacing"/>
    <w:uiPriority w:val="1"/>
    <w:qFormat/>
    <w:rsid w:val="000629D5"/>
    <w:rPr>
      <w:sz w:val="22"/>
      <w:szCs w:val="22"/>
    </w:rPr>
  </w:style>
  <w:style w:type="paragraph" w:styleId="NormalWeb">
    <w:name w:val="Normal (Web)"/>
    <w:basedOn w:val="Normal"/>
    <w:uiPriority w:val="99"/>
    <w:unhideWhenUsed/>
    <w:rsid w:val="006C6DD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6C6D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bert.Toyer\AppData\Roaming\Microsoft\Templates\Blue%20grey%20cover%20lett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1CBE427751648B6B60B6B734BB13C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C49300-E344-471A-9661-5096B749FEB8}"/>
      </w:docPartPr>
      <w:docPartBody>
        <w:p w:rsidR="001B7C73" w:rsidRDefault="00005EDF">
          <w:pPr>
            <w:pStyle w:val="B1CBE427751648B6B60B6B734BB13C61"/>
          </w:pPr>
          <w:r w:rsidRPr="00846D4F">
            <w:rPr>
              <w:rStyle w:val="Heading2Char"/>
            </w:rPr>
            <w:t>CONTACT</w:t>
          </w:r>
        </w:p>
      </w:docPartBody>
    </w:docPart>
    <w:docPart>
      <w:docPartPr>
        <w:name w:val="4C1B8BCC7C034497A8E56F7943F46E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6CCF21-73F5-4966-B2DE-8E5F3D85337C}"/>
      </w:docPartPr>
      <w:docPartBody>
        <w:p w:rsidR="001B7C73" w:rsidRDefault="00005EDF">
          <w:pPr>
            <w:pStyle w:val="4C1B8BCC7C034497A8E56F7943F46E2F"/>
          </w:pPr>
          <w:r w:rsidRPr="004D3011">
            <w:t>PHONE:</w:t>
          </w:r>
        </w:p>
      </w:docPartBody>
    </w:docPart>
    <w:docPart>
      <w:docPartPr>
        <w:name w:val="10A3E31668E44F469D9E485F020936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4E2274-AF13-4A0D-A69A-48DF9832659C}"/>
      </w:docPartPr>
      <w:docPartBody>
        <w:p w:rsidR="001B7C73" w:rsidRDefault="00005EDF">
          <w:pPr>
            <w:pStyle w:val="10A3E31668E44F469D9E485F02093648"/>
          </w:pPr>
          <w:r w:rsidRPr="004D3011">
            <w:t>EMAIL: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AE748F"/>
    <w:multiLevelType w:val="hybridMultilevel"/>
    <w:tmpl w:val="DBA04926"/>
    <w:lvl w:ilvl="0" w:tplc="90A47612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2841526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EDF"/>
    <w:rsid w:val="00005EDF"/>
    <w:rsid w:val="00052EAB"/>
    <w:rsid w:val="00056085"/>
    <w:rsid w:val="000D75DB"/>
    <w:rsid w:val="00122D47"/>
    <w:rsid w:val="00136C84"/>
    <w:rsid w:val="001B7C73"/>
    <w:rsid w:val="001D02A7"/>
    <w:rsid w:val="00212C39"/>
    <w:rsid w:val="002B4D12"/>
    <w:rsid w:val="002E5781"/>
    <w:rsid w:val="0034084E"/>
    <w:rsid w:val="003D5EBB"/>
    <w:rsid w:val="004F4A15"/>
    <w:rsid w:val="005D29EE"/>
    <w:rsid w:val="005F755C"/>
    <w:rsid w:val="006557EB"/>
    <w:rsid w:val="00695586"/>
    <w:rsid w:val="006E19F8"/>
    <w:rsid w:val="00733061"/>
    <w:rsid w:val="0075362E"/>
    <w:rsid w:val="00803585"/>
    <w:rsid w:val="00827C0E"/>
    <w:rsid w:val="008B380A"/>
    <w:rsid w:val="00922838"/>
    <w:rsid w:val="009661D4"/>
    <w:rsid w:val="009F591B"/>
    <w:rsid w:val="00AD4CF4"/>
    <w:rsid w:val="00CD33F6"/>
    <w:rsid w:val="00DB2511"/>
    <w:rsid w:val="00EA1E86"/>
    <w:rsid w:val="00FA6843"/>
    <w:rsid w:val="00FF0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5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keepLines/>
      <w:pBdr>
        <w:bottom w:val="single" w:sz="8" w:space="1" w:color="156082" w:themeColor="accent1"/>
      </w:pBdr>
      <w:spacing w:before="240" w:after="120" w:line="240" w:lineRule="auto"/>
      <w:outlineLvl w:val="1"/>
    </w:pPr>
    <w:rPr>
      <w:rFonts w:asciiTheme="majorHAnsi" w:eastAsiaTheme="majorEastAsia" w:hAnsiTheme="majorHAnsi" w:cstheme="majorBidi"/>
      <w:b/>
      <w:bCs/>
      <w:caps/>
      <w:szCs w:val="26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5"/>
    <w:pPr>
      <w:numPr>
        <w:numId w:val="1"/>
      </w:numPr>
      <w:spacing w:after="120" w:line="276" w:lineRule="auto"/>
      <w:ind w:left="720"/>
    </w:pPr>
    <w:rPr>
      <w:rFonts w:eastAsia="Times New Roman" w:cs="Times New Roman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aps/>
      <w:szCs w:val="26"/>
      <w:lang w:eastAsia="ja-JP"/>
    </w:rPr>
  </w:style>
  <w:style w:type="paragraph" w:customStyle="1" w:styleId="B1CBE427751648B6B60B6B734BB13C61">
    <w:name w:val="B1CBE427751648B6B60B6B734BB13C61"/>
  </w:style>
  <w:style w:type="paragraph" w:customStyle="1" w:styleId="4C1B8BCC7C034497A8E56F7943F46E2F">
    <w:name w:val="4C1B8BCC7C034497A8E56F7943F46E2F"/>
  </w:style>
  <w:style w:type="paragraph" w:customStyle="1" w:styleId="10A3E31668E44F469D9E485F02093648">
    <w:name w:val="10A3E31668E44F469D9E485F02093648"/>
  </w:style>
  <w:style w:type="character" w:styleId="Hyperlink">
    <w:name w:val="Hyperlink"/>
    <w:basedOn w:val="DefaultParagraphFont"/>
    <w:uiPriority w:val="99"/>
    <w:rPr>
      <w:color w:val="BF4E14" w:themeColor="accent2" w:themeShade="BF"/>
      <w:u w:val="singl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574C20-78E4-43FF-BE9E-4FC9F23144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B03C41-7C44-40A7-B0F9-10640F9D80B5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630FBCC-A926-441F-A1DD-7C612FD881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Blue grey cover letter</Template>
  <TotalTime>5</TotalTime>
  <Pages>1</Pages>
  <Words>212</Words>
  <Characters>1318</Characters>
  <Application>Microsoft Office Word</Application>
  <DocSecurity>0</DocSecurity>
  <Lines>41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Toyer</dc:creator>
  <cp:keywords/>
  <dc:description/>
  <cp:lastModifiedBy>Dr. Maria Silva Palacios</cp:lastModifiedBy>
  <cp:revision>3</cp:revision>
  <dcterms:created xsi:type="dcterms:W3CDTF">2026-04-25T18:20:00Z</dcterms:created>
  <dcterms:modified xsi:type="dcterms:W3CDTF">2026-04-25T18:24:00Z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